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48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487224">
        <w:trPr>
          <w:trHeight w:val="8366"/>
          <w:tblHeader/>
        </w:trPr>
        <w:tc>
          <w:tcPr>
            <w:tcW w:w="7819" w:type="dxa"/>
          </w:tcPr>
          <w:p w:rsidR="00623F16" w:rsidRPr="00623F16" w:rsidRDefault="00623F16" w:rsidP="00487224">
            <w:pPr>
              <w:pStyle w:val="Subtitle"/>
              <w:rPr>
                <w:sz w:val="40"/>
              </w:rPr>
            </w:pPr>
          </w:p>
          <w:p w:rsidR="00897FB4" w:rsidRPr="00AD0D35" w:rsidRDefault="00623F16" w:rsidP="00487224">
            <w:pPr>
              <w:pStyle w:val="Title"/>
              <w:jc w:val="center"/>
              <w:rPr>
                <w:sz w:val="56"/>
              </w:rPr>
            </w:pPr>
            <w:r w:rsidRPr="00AD0D35">
              <w:rPr>
                <w:sz w:val="56"/>
              </w:rPr>
              <w:t>Spring Scholarship Workshops</w:t>
            </w:r>
          </w:p>
          <w:p w:rsidR="00897FB4" w:rsidRDefault="00AD0D35" w:rsidP="00487224">
            <w:pPr>
              <w:pStyle w:val="Date"/>
            </w:pPr>
            <w:r w:rsidRPr="00AD0D35">
              <w:rPr>
                <w:u w:val="single"/>
              </w:rPr>
              <w:t>February 26, 20</w:t>
            </w:r>
            <w:r w:rsidR="00945957">
              <w:rPr>
                <w:u w:val="single"/>
              </w:rPr>
              <w:t>20</w:t>
            </w:r>
            <w:r w:rsidR="00945957">
              <w:t xml:space="preserve">                     </w:t>
            </w:r>
            <w:r w:rsidRPr="00AD0D35">
              <w:rPr>
                <w:color w:val="549097" w:themeColor="accent1" w:themeShade="BF"/>
                <w:u w:val="single"/>
              </w:rPr>
              <w:t xml:space="preserve">March </w:t>
            </w:r>
            <w:r w:rsidR="00945957">
              <w:rPr>
                <w:color w:val="549097" w:themeColor="accent1" w:themeShade="BF"/>
                <w:u w:val="single"/>
              </w:rPr>
              <w:t>11, 2020</w:t>
            </w:r>
          </w:p>
          <w:p w:rsidR="00623F16" w:rsidRDefault="00945957" w:rsidP="00487224">
            <w:pPr>
              <w:pStyle w:val="Date"/>
            </w:pPr>
            <w:r>
              <w:t>12:30pm – 1</w:t>
            </w:r>
            <w:r w:rsidR="00623F16">
              <w:t>:</w:t>
            </w:r>
            <w:r>
              <w:t>30</w:t>
            </w:r>
            <w:r w:rsidR="00623F16">
              <w:t xml:space="preserve">pm                    </w:t>
            </w:r>
            <w:r>
              <w:rPr>
                <w:color w:val="549097" w:themeColor="accent1" w:themeShade="BF"/>
              </w:rPr>
              <w:t>11:00a</w:t>
            </w:r>
            <w:r w:rsidR="00623F16" w:rsidRPr="00487224">
              <w:rPr>
                <w:color w:val="549097" w:themeColor="accent1" w:themeShade="BF"/>
              </w:rPr>
              <w:t xml:space="preserve">m – </w:t>
            </w:r>
            <w:r>
              <w:rPr>
                <w:color w:val="549097" w:themeColor="accent1" w:themeShade="BF"/>
              </w:rPr>
              <w:t>12</w:t>
            </w:r>
            <w:r w:rsidR="00623F16" w:rsidRPr="00487224">
              <w:rPr>
                <w:color w:val="549097" w:themeColor="accent1" w:themeShade="BF"/>
              </w:rPr>
              <w:t>:</w:t>
            </w:r>
            <w:r w:rsidR="00AD0D35">
              <w:rPr>
                <w:color w:val="549097" w:themeColor="accent1" w:themeShade="BF"/>
              </w:rPr>
              <w:t>15</w:t>
            </w:r>
            <w:r w:rsidR="00623F16" w:rsidRPr="00487224">
              <w:rPr>
                <w:color w:val="549097" w:themeColor="accent1" w:themeShade="BF"/>
              </w:rPr>
              <w:t>pm</w:t>
            </w:r>
          </w:p>
          <w:p w:rsidR="00623F16" w:rsidRDefault="00623F16" w:rsidP="00487224">
            <w:pPr>
              <w:pStyle w:val="Date"/>
            </w:pPr>
            <w:r>
              <w:t xml:space="preserve">Caumsett Hall                      </w:t>
            </w:r>
            <w:r w:rsidR="00945957">
              <w:rPr>
                <w:color w:val="549097" w:themeColor="accent1" w:themeShade="BF"/>
              </w:rPr>
              <w:t>Captree Commons</w:t>
            </w:r>
          </w:p>
          <w:p w:rsidR="00623F16" w:rsidRPr="00897FB4" w:rsidRDefault="00623F16" w:rsidP="00487224">
            <w:pPr>
              <w:pStyle w:val="Date"/>
            </w:pPr>
            <w:r>
              <w:t xml:space="preserve">Room 10                            </w:t>
            </w:r>
            <w:r w:rsidR="00134444">
              <w:t xml:space="preserve">                        </w:t>
            </w:r>
            <w:r w:rsidR="00AD0D35">
              <w:t xml:space="preserve"> </w:t>
            </w:r>
            <w:r w:rsidR="00945957">
              <w:t xml:space="preserve">     </w:t>
            </w:r>
            <w:r w:rsidRPr="00487224">
              <w:rPr>
                <w:color w:val="549097" w:themeColor="accent1" w:themeShade="BF"/>
              </w:rPr>
              <w:t xml:space="preserve">Room </w:t>
            </w:r>
            <w:r w:rsidR="00945957">
              <w:rPr>
                <w:color w:val="549097" w:themeColor="accent1" w:themeShade="BF"/>
              </w:rPr>
              <w:t>114</w:t>
            </w:r>
          </w:p>
          <w:p w:rsidR="00AD0D35" w:rsidRDefault="00AD0D35" w:rsidP="00AD0D35">
            <w:pPr>
              <w:pStyle w:val="Location"/>
              <w:ind w:left="0"/>
              <w:jc w:val="center"/>
              <w:rPr>
                <w:b/>
                <w:sz w:val="44"/>
              </w:rPr>
            </w:pPr>
          </w:p>
          <w:p w:rsidR="00897FB4" w:rsidRPr="00AD0D35" w:rsidRDefault="00945957" w:rsidP="00AD0D35">
            <w:pPr>
              <w:pStyle w:val="Location"/>
              <w:ind w:left="0"/>
              <w:jc w:val="center"/>
              <w:rPr>
                <w:b/>
                <w:sz w:val="44"/>
                <w:u w:val="single"/>
              </w:rPr>
            </w:pPr>
            <w:r>
              <w:rPr>
                <w:b/>
                <w:sz w:val="44"/>
                <w:u w:val="single"/>
              </w:rPr>
              <w:t>April 23</w:t>
            </w:r>
            <w:r w:rsidR="00AD0D35" w:rsidRPr="00AD0D35">
              <w:rPr>
                <w:b/>
                <w:sz w:val="44"/>
                <w:u w:val="single"/>
              </w:rPr>
              <w:t>, 20</w:t>
            </w:r>
            <w:r>
              <w:rPr>
                <w:b/>
                <w:sz w:val="44"/>
                <w:u w:val="single"/>
              </w:rPr>
              <w:t>20</w:t>
            </w:r>
          </w:p>
          <w:p w:rsidR="00AD0D35" w:rsidRPr="00AD0D35" w:rsidRDefault="00945957" w:rsidP="00AD0D35">
            <w:pPr>
              <w:pStyle w:val="Location"/>
              <w:ind w:left="0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3</w:t>
            </w:r>
            <w:r w:rsidR="00AD0D35" w:rsidRPr="00AD0D35">
              <w:rPr>
                <w:b/>
                <w:sz w:val="44"/>
              </w:rPr>
              <w:t>:</w:t>
            </w:r>
            <w:r>
              <w:rPr>
                <w:b/>
                <w:sz w:val="44"/>
              </w:rPr>
              <w:t>00p</w:t>
            </w:r>
            <w:r w:rsidR="00AD0D35" w:rsidRPr="00AD0D35">
              <w:rPr>
                <w:b/>
                <w:sz w:val="44"/>
              </w:rPr>
              <w:t xml:space="preserve">m – </w:t>
            </w:r>
            <w:r>
              <w:rPr>
                <w:b/>
                <w:sz w:val="44"/>
              </w:rPr>
              <w:t>4</w:t>
            </w:r>
            <w:r w:rsidR="00AD0D35" w:rsidRPr="00AD0D35">
              <w:rPr>
                <w:b/>
                <w:sz w:val="44"/>
              </w:rPr>
              <w:t>:</w:t>
            </w:r>
            <w:r>
              <w:rPr>
                <w:b/>
                <w:sz w:val="44"/>
              </w:rPr>
              <w:t>00p</w:t>
            </w:r>
            <w:r w:rsidR="00AD0D35" w:rsidRPr="00AD0D35">
              <w:rPr>
                <w:b/>
                <w:sz w:val="44"/>
              </w:rPr>
              <w:t>m</w:t>
            </w:r>
          </w:p>
          <w:p w:rsidR="00AD0D35" w:rsidRPr="00AD0D35" w:rsidRDefault="00945957" w:rsidP="00AD0D35">
            <w:pPr>
              <w:pStyle w:val="Location"/>
              <w:ind w:left="0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Caumsett Hall</w:t>
            </w:r>
            <w:r w:rsidR="00AD0D35" w:rsidRPr="00AD0D35">
              <w:rPr>
                <w:b/>
                <w:sz w:val="44"/>
              </w:rPr>
              <w:t>, Room 1</w:t>
            </w:r>
            <w:r>
              <w:rPr>
                <w:b/>
                <w:sz w:val="44"/>
              </w:rPr>
              <w:t>0</w:t>
            </w:r>
          </w:p>
          <w:p w:rsidR="00897FB4" w:rsidRPr="00AD0D35" w:rsidRDefault="00623F16" w:rsidP="00C67E91">
            <w:pPr>
              <w:pStyle w:val="Subtitle"/>
              <w:jc w:val="center"/>
              <w:rPr>
                <w:b/>
                <w:sz w:val="24"/>
              </w:rPr>
            </w:pPr>
            <w:r w:rsidRPr="00AD0D35">
              <w:rPr>
                <w:b/>
                <w:sz w:val="24"/>
              </w:rPr>
              <w:t xml:space="preserve">Attend one of our workshops to learn about how to apply for scholarship opportunities available to new and </w:t>
            </w:r>
            <w:r w:rsidR="00487224" w:rsidRPr="00AD0D35">
              <w:rPr>
                <w:b/>
                <w:sz w:val="24"/>
              </w:rPr>
              <w:t>Continuing SCCC students</w:t>
            </w:r>
            <w:r w:rsidR="00FF1875">
              <w:rPr>
                <w:b/>
                <w:sz w:val="24"/>
              </w:rPr>
              <w:t xml:space="preserve"> for the Fall </w:t>
            </w:r>
            <w:bookmarkStart w:id="0" w:name="_GoBack"/>
            <w:bookmarkEnd w:id="0"/>
            <w:r w:rsidR="00FF1875">
              <w:rPr>
                <w:b/>
                <w:sz w:val="24"/>
              </w:rPr>
              <w:t>2020 Semester</w:t>
            </w:r>
          </w:p>
          <w:p w:rsidR="008C3C17" w:rsidRDefault="008C3C17" w:rsidP="00487224">
            <w:pPr>
              <w:pStyle w:val="Subtitle"/>
              <w:rPr>
                <w:sz w:val="24"/>
              </w:rPr>
            </w:pPr>
          </w:p>
          <w:p w:rsidR="008C3C17" w:rsidRPr="00487224" w:rsidRDefault="008C3C17" w:rsidP="008C3C17">
            <w:pPr>
              <w:pStyle w:val="Subtitle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  <w:r w:rsidRPr="008C3C17">
              <w:rPr>
                <w:sz w:val="16"/>
              </w:rPr>
              <w:t xml:space="preserve">or More information, please contact either </w:t>
            </w:r>
            <w:hyperlink r:id="rId11" w:history="1">
              <w:r w:rsidRPr="008C3C17">
                <w:rPr>
                  <w:rStyle w:val="Hyperlink"/>
                  <w:sz w:val="16"/>
                </w:rPr>
                <w:t>donnelt@sunysuffolk.edu</w:t>
              </w:r>
            </w:hyperlink>
            <w:r w:rsidRPr="008C3C17">
              <w:rPr>
                <w:sz w:val="16"/>
              </w:rPr>
              <w:t xml:space="preserve"> or </w:t>
            </w:r>
            <w:hyperlink r:id="rId12" w:history="1">
              <w:r w:rsidRPr="008C3C17">
                <w:rPr>
                  <w:rStyle w:val="Hyperlink"/>
                  <w:sz w:val="16"/>
                </w:rPr>
                <w:t>chua@sunysuffolk.edu</w:t>
              </w:r>
            </w:hyperlink>
          </w:p>
        </w:tc>
      </w:tr>
    </w:tbl>
    <w:p w:rsidR="002A068F" w:rsidRDefault="002A068F" w:rsidP="00487224">
      <w:pPr>
        <w:pStyle w:val="NoSpacing"/>
        <w:ind w:left="0"/>
      </w:pPr>
    </w:p>
    <w:sectPr w:rsidR="002A068F" w:rsidSect="00A95506">
      <w:headerReference w:type="default" r:id="rId13"/>
      <w:footerReference w:type="default" r:id="rId14"/>
      <w:headerReference w:type="first" r:id="rId15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F16" w:rsidRDefault="00623F16" w:rsidP="0068245E">
      <w:pPr>
        <w:spacing w:after="0" w:line="240" w:lineRule="auto"/>
      </w:pPr>
      <w:r>
        <w:separator/>
      </w:r>
    </w:p>
  </w:endnote>
  <w:endnote w:type="continuationSeparator" w:id="0">
    <w:p w:rsidR="00623F16" w:rsidRDefault="00623F16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3F16" w:rsidRDefault="00623F1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0D3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F16" w:rsidRDefault="00623F16" w:rsidP="0068245E">
      <w:pPr>
        <w:spacing w:after="0" w:line="240" w:lineRule="auto"/>
      </w:pPr>
      <w:r>
        <w:separator/>
      </w:r>
    </w:p>
  </w:footnote>
  <w:footnote w:type="continuationSeparator" w:id="0">
    <w:p w:rsidR="00623F16" w:rsidRDefault="00623F16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F16" w:rsidRDefault="00623F16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E9DED2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2D55F7A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F16" w:rsidRDefault="00623F16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E1B9927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82220D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5F"/>
    <w:rsid w:val="000E33EA"/>
    <w:rsid w:val="00134444"/>
    <w:rsid w:val="001570B2"/>
    <w:rsid w:val="001624C3"/>
    <w:rsid w:val="00220400"/>
    <w:rsid w:val="002733AA"/>
    <w:rsid w:val="002A068F"/>
    <w:rsid w:val="004611DB"/>
    <w:rsid w:val="00487224"/>
    <w:rsid w:val="00500A5F"/>
    <w:rsid w:val="005D2D39"/>
    <w:rsid w:val="00623F16"/>
    <w:rsid w:val="006711D7"/>
    <w:rsid w:val="0068245E"/>
    <w:rsid w:val="0069500E"/>
    <w:rsid w:val="00713F12"/>
    <w:rsid w:val="0077468B"/>
    <w:rsid w:val="007A4EDB"/>
    <w:rsid w:val="00834305"/>
    <w:rsid w:val="00897FB4"/>
    <w:rsid w:val="008C3C17"/>
    <w:rsid w:val="009124DD"/>
    <w:rsid w:val="0094423C"/>
    <w:rsid w:val="00945957"/>
    <w:rsid w:val="00A54788"/>
    <w:rsid w:val="00A95506"/>
    <w:rsid w:val="00AB123B"/>
    <w:rsid w:val="00AD0D35"/>
    <w:rsid w:val="00B168F9"/>
    <w:rsid w:val="00C67E91"/>
    <w:rsid w:val="00C67FD5"/>
    <w:rsid w:val="00C93A32"/>
    <w:rsid w:val="00CE754C"/>
    <w:rsid w:val="00CF207A"/>
    <w:rsid w:val="00D529A9"/>
    <w:rsid w:val="00E402F3"/>
    <w:rsid w:val="00E43EFE"/>
    <w:rsid w:val="00FF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DB6F5F4"/>
  <w15:chartTrackingRefBased/>
  <w15:docId w15:val="{8D674CFC-F730-4D67-B964-B8773D0D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hua@sunysuffolk.ed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nnelt@sunysuffolk.ed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nelt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a4f35948-e619-41b3-aa29-22878b09cfd2"/>
    <ds:schemaRef ds:uri="http://schemas.openxmlformats.org/package/2006/metadata/core-properties"/>
    <ds:schemaRef ds:uri="40262f94-9f35-4ac3-9a90-690165a166b7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4AB9A6-92E8-47FD-A25B-FD9B4FE1D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SCCC</dc:creator>
  <cp:keywords/>
  <dc:description/>
  <cp:lastModifiedBy>Theresa Donnell</cp:lastModifiedBy>
  <cp:revision>2</cp:revision>
  <cp:lastPrinted>2018-02-06T16:27:00Z</cp:lastPrinted>
  <dcterms:created xsi:type="dcterms:W3CDTF">2019-12-03T18:47:00Z</dcterms:created>
  <dcterms:modified xsi:type="dcterms:W3CDTF">2019-12-03T18:47:00Z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